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11F57" w14:textId="77777777" w:rsidR="006559F3" w:rsidRPr="00F96934" w:rsidRDefault="006559F3" w:rsidP="006559F3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96934">
        <w:rPr>
          <w:rFonts w:asciiTheme="minorHAnsi" w:hAnsiTheme="minorHAnsi" w:cstheme="minorHAnsi"/>
          <w:b/>
          <w:bCs/>
          <w:sz w:val="28"/>
          <w:szCs w:val="28"/>
        </w:rPr>
        <w:t>ŽÁDOST O ZMĚNU ORGANIZACE VÝUKY SPORTOVCE</w:t>
      </w:r>
    </w:p>
    <w:p w14:paraId="737C24A5" w14:textId="77777777" w:rsidR="006559F3" w:rsidRPr="0078647F" w:rsidRDefault="006559F3" w:rsidP="006559F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C96B830" w14:textId="77777777" w:rsidR="006559F3" w:rsidRPr="0078647F" w:rsidRDefault="006559F3" w:rsidP="006559F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8647F">
        <w:rPr>
          <w:rFonts w:asciiTheme="minorHAnsi" w:hAnsiTheme="minorHAnsi" w:cstheme="minorHAnsi"/>
          <w:sz w:val="22"/>
          <w:szCs w:val="22"/>
        </w:rPr>
        <w:t xml:space="preserve">Kritéria povolení změny organizace výuky sportovce: </w:t>
      </w:r>
      <w:r w:rsidRPr="0078647F">
        <w:rPr>
          <w:rFonts w:asciiTheme="minorHAnsi" w:hAnsiTheme="minorHAnsi" w:cstheme="minorHAnsi"/>
          <w:b/>
          <w:bCs/>
          <w:sz w:val="22"/>
          <w:szCs w:val="22"/>
        </w:rPr>
        <w:t>1.</w:t>
      </w:r>
      <w:r w:rsidRPr="0078647F">
        <w:rPr>
          <w:rFonts w:asciiTheme="minorHAnsi" w:hAnsiTheme="minorHAnsi" w:cstheme="minorHAnsi"/>
          <w:sz w:val="22"/>
          <w:szCs w:val="22"/>
        </w:rPr>
        <w:t xml:space="preserve"> </w:t>
      </w:r>
      <w:r w:rsidRPr="0078647F">
        <w:rPr>
          <w:rFonts w:asciiTheme="minorHAnsi" w:hAnsiTheme="minorHAnsi" w:cstheme="minorHAnsi"/>
          <w:b/>
          <w:bCs/>
          <w:sz w:val="22"/>
          <w:szCs w:val="22"/>
        </w:rPr>
        <w:t>Prospěch</w:t>
      </w:r>
      <w:r w:rsidRPr="0078647F">
        <w:rPr>
          <w:rFonts w:asciiTheme="minorHAnsi" w:hAnsiTheme="minorHAnsi" w:cstheme="minorHAnsi"/>
          <w:sz w:val="22"/>
          <w:szCs w:val="22"/>
        </w:rPr>
        <w:t xml:space="preserve"> v předcházejícím školním roce (průměr prvního a druhého pololetí) musí být menší nebo roven 2,00. Bude-li vyšší než 2,00, žádost bude automaticky zamítnuta. </w:t>
      </w:r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2. Výchovná opatření: </w:t>
      </w:r>
      <w:r w:rsidRPr="0078647F">
        <w:rPr>
          <w:rFonts w:asciiTheme="minorHAnsi" w:hAnsiTheme="minorHAnsi" w:cstheme="minorHAnsi"/>
          <w:sz w:val="22"/>
          <w:szCs w:val="22"/>
        </w:rPr>
        <w:t xml:space="preserve">Napomenutí třídního učitele v předcházejícím školním roce znamená podmíněnou změnu organizace studia sportovce. Změna je v takovém případě platná jen na 1. pololetí školního roku a v případě výchovného opatření v tomto období bude změna organizace výuky na 2. pololetí nevratně zrušena. Důtka třídního učitele, důtka ředitelky školy, snížený stupeň z chování v předcházejícím školním roce znamená automatické zamítnutí žádosti. </w:t>
      </w:r>
      <w:r w:rsidRPr="0078647F">
        <w:rPr>
          <w:rFonts w:asciiTheme="minorHAnsi" w:hAnsiTheme="minorHAnsi" w:cstheme="minorHAnsi"/>
          <w:b/>
          <w:bCs/>
          <w:sz w:val="22"/>
          <w:szCs w:val="22"/>
        </w:rPr>
        <w:t>3. Intenzita a organizace tréninků:</w:t>
      </w:r>
      <w:r w:rsidRPr="0078647F">
        <w:rPr>
          <w:rFonts w:asciiTheme="minorHAnsi" w:hAnsiTheme="minorHAnsi" w:cstheme="minorHAnsi"/>
          <w:sz w:val="22"/>
          <w:szCs w:val="22"/>
        </w:rPr>
        <w:t xml:space="preserve"> Tréninky musí být organizované, vedené trenérem nebo trenéry a žák si je nemůže naplánovat na jiný než sportovním klubem stanovený čas. Liga, v níž žák soutěží, by měla být na alespoň krajské úrovni.  </w:t>
      </w:r>
    </w:p>
    <w:p w14:paraId="3D24F928" w14:textId="77777777" w:rsidR="006559F3" w:rsidRDefault="006559F3" w:rsidP="006559F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E7746C7" w14:textId="77777777" w:rsidR="006559F3" w:rsidRPr="0078647F" w:rsidRDefault="006559F3" w:rsidP="006559F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0E31290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8647F">
        <w:rPr>
          <w:rFonts w:asciiTheme="minorHAnsi" w:hAnsiTheme="minorHAnsi" w:cstheme="minorHAnsi"/>
          <w:sz w:val="22"/>
          <w:szCs w:val="22"/>
        </w:rPr>
        <w:t xml:space="preserve">Jméno a </w:t>
      </w:r>
      <w:proofErr w:type="gramStart"/>
      <w:r w:rsidRPr="0078647F">
        <w:rPr>
          <w:rFonts w:asciiTheme="minorHAnsi" w:hAnsiTheme="minorHAnsi" w:cstheme="minorHAnsi"/>
          <w:sz w:val="22"/>
          <w:szCs w:val="22"/>
        </w:rPr>
        <w:t xml:space="preserve">příjmení: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Pr="0078647F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324C0916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A05649D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8647F">
        <w:rPr>
          <w:rFonts w:asciiTheme="minorHAnsi" w:hAnsiTheme="minorHAnsi" w:cstheme="minorHAnsi"/>
          <w:sz w:val="22"/>
          <w:szCs w:val="22"/>
        </w:rPr>
        <w:t xml:space="preserve">Datum </w:t>
      </w:r>
      <w:proofErr w:type="gramStart"/>
      <w:r w:rsidRPr="0078647F">
        <w:rPr>
          <w:rFonts w:asciiTheme="minorHAnsi" w:hAnsiTheme="minorHAnsi" w:cstheme="minorHAnsi"/>
          <w:sz w:val="22"/>
          <w:szCs w:val="22"/>
        </w:rPr>
        <w:t xml:space="preserve">narození: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 xml:space="preserve">  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2BF1A9C9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10B5A2F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78647F">
        <w:rPr>
          <w:rFonts w:asciiTheme="minorHAnsi" w:hAnsiTheme="minorHAnsi" w:cstheme="minorHAnsi"/>
          <w:sz w:val="22"/>
          <w:szCs w:val="22"/>
        </w:rPr>
        <w:t xml:space="preserve">Bydliště: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 xml:space="preserve">            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78647F">
        <w:rPr>
          <w:rFonts w:asciiTheme="minorHAnsi" w:hAnsiTheme="minorHAnsi" w:cstheme="minorHAnsi"/>
          <w:sz w:val="22"/>
          <w:szCs w:val="22"/>
        </w:rPr>
        <w:t>..…………………………………………………………………………….…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………………………………………………..</w:t>
      </w:r>
    </w:p>
    <w:p w14:paraId="5B8FB8EE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3B6660B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78647F">
        <w:rPr>
          <w:rFonts w:asciiTheme="minorHAnsi" w:hAnsiTheme="minorHAnsi" w:cstheme="minorHAnsi"/>
          <w:sz w:val="22"/>
          <w:szCs w:val="22"/>
        </w:rPr>
        <w:t xml:space="preserve">Třída: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 xml:space="preserve">                 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78647F">
        <w:rPr>
          <w:rFonts w:asciiTheme="minorHAnsi" w:hAnsiTheme="minorHAnsi" w:cstheme="minorHAnsi"/>
          <w:sz w:val="22"/>
          <w:szCs w:val="22"/>
        </w:rPr>
        <w:t>…………………</w:t>
      </w:r>
    </w:p>
    <w:p w14:paraId="777576D4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05CA41D" w14:textId="209D291F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8647F">
        <w:rPr>
          <w:rFonts w:asciiTheme="minorHAnsi" w:hAnsiTheme="minorHAnsi" w:cstheme="minorHAnsi"/>
          <w:sz w:val="22"/>
          <w:szCs w:val="22"/>
        </w:rPr>
        <w:t>Průměrný prospěch v uplynulém školním roce</w:t>
      </w:r>
      <w:r w:rsidR="003058BA">
        <w:rPr>
          <w:rFonts w:asciiTheme="minorHAnsi" w:hAnsiTheme="minorHAnsi" w:cstheme="minorHAnsi"/>
          <w:sz w:val="22"/>
          <w:szCs w:val="22"/>
        </w:rPr>
        <w:t xml:space="preserve"> (průměrujte obě pololetí</w:t>
      </w:r>
      <w:proofErr w:type="gramStart"/>
      <w:r w:rsidR="003058BA">
        <w:rPr>
          <w:rFonts w:asciiTheme="minorHAnsi" w:hAnsiTheme="minorHAnsi" w:cstheme="minorHAnsi"/>
          <w:sz w:val="22"/>
          <w:szCs w:val="22"/>
        </w:rPr>
        <w:t>)</w:t>
      </w:r>
      <w:r w:rsidRPr="0078647F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 xml:space="preserve">………………….  </w:t>
      </w:r>
    </w:p>
    <w:p w14:paraId="2D10EB8A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28E279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78647F">
        <w:rPr>
          <w:rFonts w:asciiTheme="minorHAnsi" w:hAnsiTheme="minorHAnsi" w:cstheme="minorHAnsi"/>
          <w:sz w:val="22"/>
          <w:szCs w:val="22"/>
        </w:rPr>
        <w:t>Datum:  …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 xml:space="preserve">……………………….            Jméno zákonného </w:t>
      </w:r>
      <w:proofErr w:type="gramStart"/>
      <w:r w:rsidRPr="0078647F">
        <w:rPr>
          <w:rFonts w:asciiTheme="minorHAnsi" w:hAnsiTheme="minorHAnsi" w:cstheme="minorHAnsi"/>
          <w:sz w:val="22"/>
          <w:szCs w:val="22"/>
        </w:rPr>
        <w:t xml:space="preserve">zástupce: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 xml:space="preserve"> 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………………….</w:t>
      </w:r>
    </w:p>
    <w:p w14:paraId="248537E4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5BDEA17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8647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Podpis zákonného </w:t>
      </w:r>
      <w:proofErr w:type="gramStart"/>
      <w:r w:rsidRPr="0078647F">
        <w:rPr>
          <w:rFonts w:asciiTheme="minorHAnsi" w:hAnsiTheme="minorHAnsi" w:cstheme="minorHAnsi"/>
          <w:sz w:val="22"/>
          <w:szCs w:val="22"/>
        </w:rPr>
        <w:t xml:space="preserve">zástupce: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</w:t>
      </w:r>
    </w:p>
    <w:p w14:paraId="01CA3A0B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62168A0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8647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Podpis </w:t>
      </w:r>
      <w:proofErr w:type="gramStart"/>
      <w:r w:rsidRPr="0078647F">
        <w:rPr>
          <w:rFonts w:asciiTheme="minorHAnsi" w:hAnsiTheme="minorHAnsi" w:cstheme="minorHAnsi"/>
          <w:sz w:val="22"/>
          <w:szCs w:val="22"/>
        </w:rPr>
        <w:t xml:space="preserve">žáka: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 xml:space="preserve">                             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……………….</w:t>
      </w:r>
    </w:p>
    <w:p w14:paraId="0AB7978D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03DA309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7A46D8F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Zdůvodnění žádosti – vyjádření sportovního klubu (včetně úrovně ligy v systému soutěží daného sportu; věková kategorie; postavení žáka v týmu): </w:t>
      </w:r>
    </w:p>
    <w:p w14:paraId="1A0BBFE6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FCD8FD4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1C13977A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36A6E688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3BE6C6A0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F5EAC16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0DFC982B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E666ABC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2A198238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FA5629B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76C499FD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F547C43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</w:t>
      </w:r>
      <w:r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………………………………………………………………………………………………..</w:t>
      </w:r>
    </w:p>
    <w:p w14:paraId="64132850" w14:textId="77777777" w:rsidR="003F7065" w:rsidRDefault="003F7065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F3791C6" w14:textId="77777777" w:rsidR="0024004B" w:rsidRPr="0078647F" w:rsidRDefault="0024004B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B2C04BE" w14:textId="1F875DE4" w:rsidR="0024004B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Rozpis tréninkových jednotek včetně vyučovacích hodin, kterých by se měla změna organizace výuky týkat: </w:t>
      </w:r>
    </w:p>
    <w:p w14:paraId="51FB97AE" w14:textId="340A02FF" w:rsidR="0024004B" w:rsidRPr="0078647F" w:rsidRDefault="0024004B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4956"/>
        <w:gridCol w:w="988"/>
        <w:gridCol w:w="1984"/>
      </w:tblGrid>
      <w:tr w:rsidR="00B903EF" w14:paraId="75A65D1C" w14:textId="77777777" w:rsidTr="00B903EF">
        <w:trPr>
          <w:trHeight w:val="567"/>
        </w:trPr>
        <w:tc>
          <w:tcPr>
            <w:tcW w:w="5944" w:type="dxa"/>
            <w:gridSpan w:val="2"/>
            <w:vAlign w:val="center"/>
          </w:tcPr>
          <w:p w14:paraId="5A9AB758" w14:textId="189B67A8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Hodiny, jichž se má změna organizace výuky týkat</w:t>
            </w:r>
          </w:p>
        </w:tc>
        <w:tc>
          <w:tcPr>
            <w:tcW w:w="2972" w:type="dxa"/>
            <w:gridSpan w:val="2"/>
            <w:vAlign w:val="center"/>
          </w:tcPr>
          <w:p w14:paraId="1CC611D2" w14:textId="27C20DDE" w:rsidR="00B903EF" w:rsidRPr="00906E04" w:rsidRDefault="00B903EF" w:rsidP="006559F3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Rozpis tréninkových jednotek</w:t>
            </w:r>
          </w:p>
        </w:tc>
      </w:tr>
      <w:tr w:rsidR="00B903EF" w14:paraId="01C88CE7" w14:textId="77777777" w:rsidTr="00B903EF">
        <w:trPr>
          <w:trHeight w:val="567"/>
        </w:trPr>
        <w:tc>
          <w:tcPr>
            <w:tcW w:w="988" w:type="dxa"/>
            <w:vAlign w:val="center"/>
          </w:tcPr>
          <w:p w14:paraId="07D18450" w14:textId="77777777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56" w:type="dxa"/>
            <w:vAlign w:val="center"/>
          </w:tcPr>
          <w:p w14:paraId="30089D73" w14:textId="15DFDB48" w:rsidR="00B903EF" w:rsidRP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03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Předmět/y – pokud nebude absence </w:t>
            </w:r>
            <w:r w:rsidR="004D10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 celou hodinu</w:t>
            </w:r>
            <w:r w:rsidRPr="00B903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uveďte čas příchodu</w:t>
            </w:r>
          </w:p>
        </w:tc>
        <w:tc>
          <w:tcPr>
            <w:tcW w:w="988" w:type="dxa"/>
            <w:vAlign w:val="center"/>
          </w:tcPr>
          <w:p w14:paraId="62C97CF7" w14:textId="04B1B20F" w:rsidR="00B903EF" w:rsidRDefault="00B903EF" w:rsidP="006559F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0874E03" w14:textId="08D53535" w:rsidR="00B903EF" w:rsidRPr="00906E04" w:rsidRDefault="00B903EF" w:rsidP="00906E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6E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Čas </w:t>
            </w:r>
            <w:proofErr w:type="gramStart"/>
            <w:r w:rsidRPr="00906E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 - do</w:t>
            </w:r>
            <w:proofErr w:type="gramEnd"/>
          </w:p>
        </w:tc>
      </w:tr>
      <w:tr w:rsidR="00B903EF" w14:paraId="46E855A1" w14:textId="77777777" w:rsidTr="004D105D">
        <w:trPr>
          <w:trHeight w:val="737"/>
        </w:trPr>
        <w:tc>
          <w:tcPr>
            <w:tcW w:w="988" w:type="dxa"/>
            <w:vAlign w:val="center"/>
          </w:tcPr>
          <w:p w14:paraId="344D501A" w14:textId="5FD1EF0B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Pondělí</w:t>
            </w:r>
          </w:p>
        </w:tc>
        <w:tc>
          <w:tcPr>
            <w:tcW w:w="4956" w:type="dxa"/>
            <w:vAlign w:val="center"/>
          </w:tcPr>
          <w:p w14:paraId="4905AAC5" w14:textId="34296D27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vAlign w:val="center"/>
          </w:tcPr>
          <w:p w14:paraId="05D23C29" w14:textId="0B5EA5A7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Pondělí</w:t>
            </w:r>
          </w:p>
        </w:tc>
        <w:tc>
          <w:tcPr>
            <w:tcW w:w="1984" w:type="dxa"/>
            <w:vAlign w:val="center"/>
          </w:tcPr>
          <w:p w14:paraId="6D5A93E3" w14:textId="77777777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03EF" w14:paraId="39A44A7C" w14:textId="77777777" w:rsidTr="004D105D">
        <w:trPr>
          <w:trHeight w:val="737"/>
        </w:trPr>
        <w:tc>
          <w:tcPr>
            <w:tcW w:w="988" w:type="dxa"/>
            <w:vAlign w:val="center"/>
          </w:tcPr>
          <w:p w14:paraId="40958E6C" w14:textId="13CC5B28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Úterý</w:t>
            </w:r>
          </w:p>
        </w:tc>
        <w:tc>
          <w:tcPr>
            <w:tcW w:w="4956" w:type="dxa"/>
            <w:vAlign w:val="center"/>
          </w:tcPr>
          <w:p w14:paraId="53CCB60F" w14:textId="0934906E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vAlign w:val="center"/>
          </w:tcPr>
          <w:p w14:paraId="5A29DAE0" w14:textId="6BFFEA4E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Úterý</w:t>
            </w:r>
          </w:p>
        </w:tc>
        <w:tc>
          <w:tcPr>
            <w:tcW w:w="1984" w:type="dxa"/>
            <w:vAlign w:val="center"/>
          </w:tcPr>
          <w:p w14:paraId="12BEB7F7" w14:textId="77777777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03EF" w14:paraId="47E02068" w14:textId="77777777" w:rsidTr="004D105D">
        <w:trPr>
          <w:trHeight w:val="737"/>
        </w:trPr>
        <w:tc>
          <w:tcPr>
            <w:tcW w:w="988" w:type="dxa"/>
            <w:vAlign w:val="center"/>
          </w:tcPr>
          <w:p w14:paraId="544FAAEF" w14:textId="21D1BF10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Středa</w:t>
            </w:r>
          </w:p>
        </w:tc>
        <w:tc>
          <w:tcPr>
            <w:tcW w:w="4956" w:type="dxa"/>
            <w:vAlign w:val="center"/>
          </w:tcPr>
          <w:p w14:paraId="2AAD81DA" w14:textId="4196E157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vAlign w:val="center"/>
          </w:tcPr>
          <w:p w14:paraId="6ECA4306" w14:textId="7BF615C1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Středa</w:t>
            </w:r>
          </w:p>
        </w:tc>
        <w:tc>
          <w:tcPr>
            <w:tcW w:w="1984" w:type="dxa"/>
            <w:vAlign w:val="center"/>
          </w:tcPr>
          <w:p w14:paraId="607A1E0F" w14:textId="77777777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03EF" w14:paraId="50BF81BE" w14:textId="77777777" w:rsidTr="004D105D">
        <w:trPr>
          <w:trHeight w:val="737"/>
        </w:trPr>
        <w:tc>
          <w:tcPr>
            <w:tcW w:w="988" w:type="dxa"/>
            <w:vAlign w:val="center"/>
          </w:tcPr>
          <w:p w14:paraId="1619F16E" w14:textId="069B7EC4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Čtvrtek</w:t>
            </w:r>
          </w:p>
        </w:tc>
        <w:tc>
          <w:tcPr>
            <w:tcW w:w="4956" w:type="dxa"/>
            <w:vAlign w:val="center"/>
          </w:tcPr>
          <w:p w14:paraId="46F82DC7" w14:textId="14C64A38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vAlign w:val="center"/>
          </w:tcPr>
          <w:p w14:paraId="7C481264" w14:textId="6BAC2AF0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Čtvrtek</w:t>
            </w:r>
          </w:p>
        </w:tc>
        <w:tc>
          <w:tcPr>
            <w:tcW w:w="1984" w:type="dxa"/>
            <w:vAlign w:val="center"/>
          </w:tcPr>
          <w:p w14:paraId="73F673A5" w14:textId="77777777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03EF" w14:paraId="3CF794D6" w14:textId="77777777" w:rsidTr="004D105D">
        <w:trPr>
          <w:trHeight w:val="737"/>
        </w:trPr>
        <w:tc>
          <w:tcPr>
            <w:tcW w:w="988" w:type="dxa"/>
            <w:vAlign w:val="center"/>
          </w:tcPr>
          <w:p w14:paraId="0BF167B1" w14:textId="165AD04A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Pátek</w:t>
            </w:r>
          </w:p>
        </w:tc>
        <w:tc>
          <w:tcPr>
            <w:tcW w:w="4956" w:type="dxa"/>
            <w:vAlign w:val="center"/>
          </w:tcPr>
          <w:p w14:paraId="2B2FFF25" w14:textId="5E8E1611" w:rsidR="00B903EF" w:rsidRDefault="00B903EF" w:rsidP="00B903E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88" w:type="dxa"/>
            <w:vAlign w:val="center"/>
          </w:tcPr>
          <w:p w14:paraId="5DE13927" w14:textId="2413EB20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Pátek</w:t>
            </w:r>
          </w:p>
        </w:tc>
        <w:tc>
          <w:tcPr>
            <w:tcW w:w="1984" w:type="dxa"/>
            <w:vAlign w:val="center"/>
          </w:tcPr>
          <w:p w14:paraId="245A72EC" w14:textId="77777777" w:rsidR="00B903EF" w:rsidRDefault="00B903EF" w:rsidP="00B903E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3DB9E1E" w14:textId="77777777" w:rsidR="0024004B" w:rsidRPr="0078647F" w:rsidRDefault="0024004B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6841CF9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558230C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Datum: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>………………………</w:t>
      </w:r>
      <w:r>
        <w:rPr>
          <w:rFonts w:asciiTheme="minorHAnsi" w:hAnsiTheme="minorHAnsi" w:cstheme="minorHAnsi"/>
          <w:sz w:val="22"/>
          <w:szCs w:val="22"/>
        </w:rPr>
        <w:t>………..</w:t>
      </w:r>
    </w:p>
    <w:p w14:paraId="71454BBD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A777D56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Jméno odpovědné </w:t>
      </w:r>
      <w:proofErr w:type="gramStart"/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osoby: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>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……..</w:t>
      </w:r>
    </w:p>
    <w:p w14:paraId="25100078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9296014" w14:textId="12C644C2" w:rsidR="0024004B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Podpis odpovědné </w:t>
      </w:r>
      <w:proofErr w:type="gramStart"/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osoby:   </w:t>
      </w:r>
      <w:proofErr w:type="gramEnd"/>
      <w:r w:rsidRPr="0078647F">
        <w:rPr>
          <w:rFonts w:asciiTheme="minorHAnsi" w:hAnsiTheme="minorHAnsi" w:cstheme="minorHAnsi"/>
          <w:sz w:val="22"/>
          <w:szCs w:val="22"/>
        </w:rPr>
        <w:t>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…….</w:t>
      </w:r>
    </w:p>
    <w:p w14:paraId="70374F3F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4E81C4D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Razítko: </w:t>
      </w:r>
    </w:p>
    <w:p w14:paraId="2792658E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7169055" w14:textId="77777777" w:rsidR="003F7065" w:rsidRPr="0078647F" w:rsidRDefault="003F7065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364EB92D" w14:textId="77777777" w:rsidR="006559F3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Pr="0078647F">
        <w:rPr>
          <w:rFonts w:asciiTheme="minorHAnsi" w:hAnsiTheme="minorHAnsi" w:cstheme="minorHAnsi"/>
          <w:sz w:val="22"/>
          <w:szCs w:val="22"/>
        </w:rPr>
        <w:t>ebo</w:t>
      </w:r>
    </w:p>
    <w:p w14:paraId="0522BCDB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0B3D84E" w14:textId="77777777" w:rsidR="006559F3" w:rsidRPr="0078647F" w:rsidRDefault="006559F3" w:rsidP="006559F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8647F">
        <w:rPr>
          <w:rFonts w:asciiTheme="minorHAnsi" w:hAnsiTheme="minorHAnsi" w:cstheme="minorHAnsi"/>
          <w:b/>
          <w:bCs/>
          <w:sz w:val="22"/>
          <w:szCs w:val="22"/>
        </w:rPr>
        <w:t xml:space="preserve">Elektronický podpis: </w:t>
      </w:r>
    </w:p>
    <w:p w14:paraId="70C6E9DD" w14:textId="54BBFAFC" w:rsidR="00CB6D01" w:rsidRPr="00CB6D01" w:rsidRDefault="006A114E" w:rsidP="00EF429F">
      <w:pPr>
        <w:spacing w:line="276" w:lineRule="auto"/>
        <w:rPr>
          <w:sz w:val="24"/>
          <w:szCs w:val="24"/>
        </w:rPr>
      </w:pPr>
      <w:r w:rsidRPr="000707F4">
        <w:rPr>
          <w:sz w:val="24"/>
          <w:szCs w:val="24"/>
        </w:rPr>
        <w:tab/>
      </w:r>
      <w:r w:rsidRPr="000707F4">
        <w:rPr>
          <w:sz w:val="24"/>
          <w:szCs w:val="24"/>
        </w:rPr>
        <w:tab/>
      </w:r>
      <w:r w:rsidRPr="000707F4">
        <w:rPr>
          <w:sz w:val="24"/>
          <w:szCs w:val="24"/>
        </w:rPr>
        <w:tab/>
      </w:r>
      <w:r w:rsidRPr="000707F4">
        <w:rPr>
          <w:sz w:val="24"/>
          <w:szCs w:val="24"/>
        </w:rPr>
        <w:tab/>
      </w:r>
      <w:r w:rsidRPr="000707F4">
        <w:rPr>
          <w:sz w:val="24"/>
          <w:szCs w:val="24"/>
        </w:rPr>
        <w:tab/>
      </w:r>
      <w:r w:rsidRPr="000707F4">
        <w:rPr>
          <w:sz w:val="24"/>
          <w:szCs w:val="24"/>
        </w:rPr>
        <w:tab/>
      </w:r>
    </w:p>
    <w:sectPr w:rsidR="00CB6D01" w:rsidRPr="00CB6D01" w:rsidSect="004D179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2552" w:right="1134" w:bottom="1701" w:left="1247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A6D71" w14:textId="77777777" w:rsidR="0003084F" w:rsidRDefault="0003084F">
      <w:r>
        <w:separator/>
      </w:r>
    </w:p>
  </w:endnote>
  <w:endnote w:type="continuationSeparator" w:id="0">
    <w:p w14:paraId="2AB4A014" w14:textId="77777777" w:rsidR="0003084F" w:rsidRDefault="0003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CC92" w14:textId="60DDC2C7" w:rsidR="00F90122" w:rsidRDefault="0050156C" w:rsidP="00F90122">
    <w:pPr>
      <w:pStyle w:val="Zhlav"/>
    </w:pPr>
    <w:r>
      <w:rPr>
        <w:noProof/>
      </w:rPr>
      <w:drawing>
        <wp:anchor distT="0" distB="0" distL="114300" distR="114300" simplePos="0" relativeHeight="251668479" behindDoc="0" locked="0" layoutInCell="1" allowOverlap="1" wp14:anchorId="5338ED85" wp14:editId="4E180734">
          <wp:simplePos x="0" y="0"/>
          <wp:positionH relativeFrom="column">
            <wp:posOffset>-266700</wp:posOffset>
          </wp:positionH>
          <wp:positionV relativeFrom="paragraph">
            <wp:posOffset>-46990</wp:posOffset>
          </wp:positionV>
          <wp:extent cx="1080000" cy="1080000"/>
          <wp:effectExtent l="0" t="0" r="0" b="0"/>
          <wp:wrapNone/>
          <wp:docPr id="1" name="Obrázek 5" descr="Logo Hlavní město Prah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5532913" name="Obrázek 5" descr="Logo Hlavní město Prah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76CC93" w14:textId="0AD94649" w:rsidR="00F90122" w:rsidRDefault="00F90122" w:rsidP="00F90122">
    <w:pPr>
      <w:pStyle w:val="Zhlav"/>
    </w:pPr>
  </w:p>
  <w:tbl>
    <w:tblPr>
      <w:tblW w:w="8220" w:type="dxa"/>
      <w:jc w:val="righ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20"/>
    </w:tblGrid>
    <w:tr w:rsidR="00F90122" w14:paraId="0E76CC95" w14:textId="77777777" w:rsidTr="00907C11">
      <w:trPr>
        <w:jc w:val="right"/>
      </w:trPr>
      <w:tc>
        <w:tcPr>
          <w:tcW w:w="8220" w:type="dxa"/>
        </w:tcPr>
        <w:p w14:paraId="0E76CC94" w14:textId="77777777" w:rsidR="00F90122" w:rsidRPr="00CA4B9F" w:rsidRDefault="00F90122" w:rsidP="00F90122">
          <w:pPr>
            <w:pStyle w:val="Zpat"/>
            <w:tabs>
              <w:tab w:val="clear" w:pos="9072"/>
            </w:tabs>
            <w:rPr>
              <w:rFonts w:ascii="Arial" w:hAnsi="Arial"/>
              <w:sz w:val="18"/>
              <w:szCs w:val="18"/>
            </w:rPr>
          </w:pP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Českoslovanská akademie obchodní Dr. Edvarda Beneše, střední odborná škola, Praha 2, R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esslova 8  </w:t>
          </w:r>
        </w:p>
      </w:tc>
    </w:tr>
    <w:tr w:rsidR="00F90122" w14:paraId="0E76CC97" w14:textId="77777777" w:rsidTr="00907C11">
      <w:trPr>
        <w:jc w:val="right"/>
      </w:trPr>
      <w:tc>
        <w:tcPr>
          <w:tcW w:w="8220" w:type="dxa"/>
        </w:tcPr>
        <w:p w14:paraId="0E76CC96" w14:textId="77777777" w:rsidR="00F90122" w:rsidRPr="00CA4B9F" w:rsidRDefault="00F90122" w:rsidP="00F90122">
          <w:pPr>
            <w:pStyle w:val="Zpat"/>
            <w:tabs>
              <w:tab w:val="clear" w:pos="9072"/>
            </w:tabs>
            <w:rPr>
              <w:rFonts w:ascii="Arial" w:hAnsi="Arial"/>
              <w:sz w:val="18"/>
              <w:szCs w:val="18"/>
            </w:rPr>
          </w:pP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příspěvková organizace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|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sídlo: Resslo</w:t>
          </w:r>
          <w:r w:rsidRPr="006C33D9">
            <w:rPr>
              <w:rFonts w:ascii="Arial" w:hAnsi="Arial"/>
              <w:color w:val="808080" w:themeColor="background1" w:themeShade="80"/>
              <w:sz w:val="18"/>
              <w:szCs w:val="18"/>
            </w:rPr>
            <w:t>v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a 8, Praha 2, 120 00 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|  </w:t>
          </w:r>
          <w:r w:rsidRPr="00D71C27">
            <w:rPr>
              <w:rFonts w:ascii="Arial" w:hAnsi="Arial" w:cs="Arial"/>
              <w:color w:val="37559E"/>
              <w:sz w:val="18"/>
              <w:szCs w:val="18"/>
            </w:rPr>
            <w:t>www.cao8.cz</w:t>
          </w:r>
        </w:p>
      </w:tc>
    </w:tr>
    <w:tr w:rsidR="00F90122" w14:paraId="0E76CC99" w14:textId="77777777" w:rsidTr="00907C11">
      <w:trPr>
        <w:jc w:val="right"/>
      </w:trPr>
      <w:tc>
        <w:tcPr>
          <w:tcW w:w="8220" w:type="dxa"/>
        </w:tcPr>
        <w:p w14:paraId="0E76CC98" w14:textId="77777777" w:rsidR="00F90122" w:rsidRPr="000D71BD" w:rsidRDefault="00F90122" w:rsidP="00F90122">
          <w:pPr>
            <w:pStyle w:val="Zpat"/>
            <w:tabs>
              <w:tab w:val="clear" w:pos="9072"/>
            </w:tabs>
            <w:rPr>
              <w:rFonts w:ascii="Arial" w:hAnsi="Arial"/>
              <w:color w:val="7F7F7F" w:themeColor="text1" w:themeTint="80"/>
              <w:sz w:val="18"/>
              <w:szCs w:val="18"/>
            </w:rPr>
          </w:pP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IČ: 00638463  |</w:t>
          </w:r>
          <w:r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ID DS: </w:t>
          </w:r>
          <w:proofErr w:type="spellStart"/>
          <w:r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cfbxgxz</w:t>
          </w:r>
          <w:proofErr w:type="spellEnd"/>
          <w:r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|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bankovní spojení: PPF banka, a. s. 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|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 č. </w:t>
          </w:r>
          <w:proofErr w:type="spellStart"/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ú.</w:t>
          </w:r>
          <w:proofErr w:type="spellEnd"/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: 2001860001/6000</w:t>
          </w:r>
        </w:p>
      </w:tc>
    </w:tr>
  </w:tbl>
  <w:p w14:paraId="0E76CC9A" w14:textId="565047C2" w:rsidR="00F90122" w:rsidRDefault="00F901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CC9B" w14:textId="7C42DB0F" w:rsidR="00D71C27" w:rsidRDefault="004D1799" w:rsidP="00F351BE">
    <w:pPr>
      <w:pStyle w:val="Zhlav"/>
    </w:pPr>
    <w:r>
      <w:rPr>
        <w:noProof/>
      </w:rPr>
      <w:drawing>
        <wp:anchor distT="0" distB="0" distL="114300" distR="114300" simplePos="0" relativeHeight="251660287" behindDoc="0" locked="0" layoutInCell="1" allowOverlap="1" wp14:anchorId="2BDADB3E" wp14:editId="43E6C646">
          <wp:simplePos x="0" y="0"/>
          <wp:positionH relativeFrom="column">
            <wp:posOffset>-266700</wp:posOffset>
          </wp:positionH>
          <wp:positionV relativeFrom="paragraph">
            <wp:posOffset>-46990</wp:posOffset>
          </wp:positionV>
          <wp:extent cx="1080000" cy="1080000"/>
          <wp:effectExtent l="0" t="0" r="0" b="0"/>
          <wp:wrapNone/>
          <wp:docPr id="1078101606" name="Obrázek 5" descr="Logo Hlavní město Prah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5532913" name="Obrázek 5" descr="Logo Hlavní město Prah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76CC9C" w14:textId="075138C2" w:rsidR="00F351BE" w:rsidRDefault="00F351BE" w:rsidP="00F351BE">
    <w:pPr>
      <w:pStyle w:val="Zhlav"/>
    </w:pPr>
  </w:p>
  <w:tbl>
    <w:tblPr>
      <w:tblW w:w="8220" w:type="dxa"/>
      <w:jc w:val="righ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20"/>
    </w:tblGrid>
    <w:tr w:rsidR="00D71C27" w14:paraId="0E76CC9E" w14:textId="77777777" w:rsidTr="00EB1BEE">
      <w:trPr>
        <w:jc w:val="right"/>
      </w:trPr>
      <w:tc>
        <w:tcPr>
          <w:tcW w:w="8220" w:type="dxa"/>
        </w:tcPr>
        <w:p w14:paraId="0E76CC9D" w14:textId="77777777" w:rsidR="00CA4B9F" w:rsidRPr="00CA4B9F" w:rsidRDefault="00CA4B9F" w:rsidP="00EB1BEE">
          <w:pPr>
            <w:pStyle w:val="Zpat"/>
            <w:tabs>
              <w:tab w:val="clear" w:pos="9072"/>
            </w:tabs>
            <w:rPr>
              <w:rFonts w:ascii="Arial" w:hAnsi="Arial"/>
              <w:sz w:val="18"/>
              <w:szCs w:val="18"/>
            </w:rPr>
          </w:pP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Českoslovanská akademie obchodní Dr. Edvarda Beneše, střední odborná škola, Praha 2, R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esslova 8  </w:t>
          </w:r>
        </w:p>
      </w:tc>
    </w:tr>
    <w:tr w:rsidR="00D71C27" w14:paraId="0E76CCA0" w14:textId="77777777" w:rsidTr="00EB1BEE">
      <w:trPr>
        <w:jc w:val="right"/>
      </w:trPr>
      <w:tc>
        <w:tcPr>
          <w:tcW w:w="8220" w:type="dxa"/>
        </w:tcPr>
        <w:p w14:paraId="0E76CC9F" w14:textId="77777777" w:rsidR="00CA4B9F" w:rsidRPr="00CA4B9F" w:rsidRDefault="00CA4B9F" w:rsidP="00EB1BEE">
          <w:pPr>
            <w:pStyle w:val="Zpat"/>
            <w:tabs>
              <w:tab w:val="clear" w:pos="9072"/>
            </w:tabs>
            <w:rPr>
              <w:rFonts w:ascii="Arial" w:hAnsi="Arial"/>
              <w:sz w:val="18"/>
              <w:szCs w:val="18"/>
            </w:rPr>
          </w:pP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příspěvková organizace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|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sídlo: Resslo</w:t>
          </w:r>
          <w:r w:rsidRPr="006C33D9">
            <w:rPr>
              <w:rFonts w:ascii="Arial" w:hAnsi="Arial"/>
              <w:color w:val="808080" w:themeColor="background1" w:themeShade="80"/>
              <w:sz w:val="18"/>
              <w:szCs w:val="18"/>
            </w:rPr>
            <w:t>v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a 8, Praha 2, 120 00  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|  </w:t>
          </w:r>
          <w:r w:rsidRPr="00D71C27">
            <w:rPr>
              <w:rFonts w:ascii="Arial" w:hAnsi="Arial" w:cs="Arial"/>
              <w:color w:val="37559E"/>
              <w:sz w:val="18"/>
              <w:szCs w:val="18"/>
            </w:rPr>
            <w:t>www.cao8.cz</w:t>
          </w:r>
        </w:p>
      </w:tc>
    </w:tr>
    <w:tr w:rsidR="00D71C27" w14:paraId="0E76CCA2" w14:textId="77777777" w:rsidTr="00EB1BEE">
      <w:trPr>
        <w:jc w:val="right"/>
      </w:trPr>
      <w:tc>
        <w:tcPr>
          <w:tcW w:w="8220" w:type="dxa"/>
        </w:tcPr>
        <w:p w14:paraId="0E76CCA1" w14:textId="77777777" w:rsidR="00CA4B9F" w:rsidRPr="000D71BD" w:rsidRDefault="00CA4B9F" w:rsidP="00EB1BEE">
          <w:pPr>
            <w:pStyle w:val="Zpat"/>
            <w:tabs>
              <w:tab w:val="clear" w:pos="9072"/>
            </w:tabs>
            <w:rPr>
              <w:rFonts w:ascii="Arial" w:hAnsi="Arial"/>
              <w:color w:val="7F7F7F" w:themeColor="text1" w:themeTint="80"/>
              <w:sz w:val="18"/>
              <w:szCs w:val="18"/>
            </w:rPr>
          </w:pP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IČ: 00638463  |</w:t>
          </w:r>
          <w:r w:rsidR="00CB6D01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ID DS: </w:t>
          </w:r>
          <w:proofErr w:type="spellStart"/>
          <w:r w:rsidR="00CB6D01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cfbxgxz</w:t>
          </w:r>
          <w:proofErr w:type="spellEnd"/>
          <w:r w:rsidR="00CB6D01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|</w:t>
          </w:r>
          <w:r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 </w:t>
          </w:r>
          <w:r w:rsidR="00CD78FF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b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ankovní spojení: PPF</w:t>
          </w:r>
          <w:r w:rsidR="00D71C27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banka, a. s.  </w:t>
          </w:r>
          <w:r w:rsidR="00D71C27" w:rsidRPr="000D71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|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</w:t>
          </w:r>
          <w:r w:rsidR="00D71C27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 č. </w:t>
          </w:r>
          <w:proofErr w:type="spellStart"/>
          <w:r w:rsidR="00D71C27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ú.</w:t>
          </w:r>
          <w:proofErr w:type="spellEnd"/>
          <w:r w:rsidR="00D71C27"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 xml:space="preserve">: </w:t>
          </w:r>
          <w:r w:rsidRPr="000D71BD">
            <w:rPr>
              <w:rFonts w:ascii="Arial" w:hAnsi="Arial"/>
              <w:color w:val="808080" w:themeColor="background1" w:themeShade="80"/>
              <w:sz w:val="18"/>
              <w:szCs w:val="18"/>
            </w:rPr>
            <w:t>2001860001/6000</w:t>
          </w:r>
        </w:p>
      </w:tc>
    </w:tr>
  </w:tbl>
  <w:p w14:paraId="0E76CCA3" w14:textId="77777777" w:rsidR="00F351BE" w:rsidRDefault="00F351BE" w:rsidP="00F351B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CCA9" w14:textId="77777777" w:rsidR="00FB2D65" w:rsidRDefault="00FB2D65" w:rsidP="00FB2D65">
    <w:pPr>
      <w:pBdr>
        <w:top w:val="single" w:sz="2" w:space="1" w:color="auto"/>
      </w:pBdr>
    </w:pPr>
  </w:p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7"/>
      <w:gridCol w:w="3047"/>
      <w:gridCol w:w="1659"/>
      <w:gridCol w:w="1403"/>
      <w:gridCol w:w="1403"/>
    </w:tblGrid>
    <w:tr w:rsidR="00FB2D65" w14:paraId="0E76CCAF" w14:textId="77777777" w:rsidTr="00FA69F8">
      <w:tc>
        <w:tcPr>
          <w:tcW w:w="3047" w:type="dxa"/>
        </w:tcPr>
        <w:p w14:paraId="0E76CCAA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SÍDLO</w:t>
          </w:r>
        </w:p>
      </w:tc>
      <w:tc>
        <w:tcPr>
          <w:tcW w:w="3047" w:type="dxa"/>
        </w:tcPr>
        <w:p w14:paraId="0E76CCAB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BANKOVNÍ SPOJENÍ</w:t>
          </w:r>
        </w:p>
      </w:tc>
      <w:tc>
        <w:tcPr>
          <w:tcW w:w="1659" w:type="dxa"/>
        </w:tcPr>
        <w:p w14:paraId="0E76CCAC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IČ</w:t>
          </w:r>
        </w:p>
      </w:tc>
      <w:tc>
        <w:tcPr>
          <w:tcW w:w="1403" w:type="dxa"/>
        </w:tcPr>
        <w:p w14:paraId="0E76CCAD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WEB</w:t>
          </w:r>
        </w:p>
      </w:tc>
      <w:tc>
        <w:tcPr>
          <w:tcW w:w="1403" w:type="dxa"/>
        </w:tcPr>
        <w:p w14:paraId="0E76CCAE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</w:tr>
    <w:tr w:rsidR="00FB2D65" w14:paraId="0E76CCB5" w14:textId="77777777" w:rsidTr="00FA69F8">
      <w:tc>
        <w:tcPr>
          <w:tcW w:w="3047" w:type="dxa"/>
        </w:tcPr>
        <w:p w14:paraId="0E76CCB0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Resslova 8</w:t>
          </w:r>
        </w:p>
      </w:tc>
      <w:tc>
        <w:tcPr>
          <w:tcW w:w="3047" w:type="dxa"/>
        </w:tcPr>
        <w:p w14:paraId="0E76CCB1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PPF banka, a. s., Praha 6</w:t>
          </w:r>
        </w:p>
      </w:tc>
      <w:tc>
        <w:tcPr>
          <w:tcW w:w="1659" w:type="dxa"/>
        </w:tcPr>
        <w:p w14:paraId="0E76CCB2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00 638 463</w:t>
          </w:r>
        </w:p>
      </w:tc>
      <w:tc>
        <w:tcPr>
          <w:tcW w:w="1403" w:type="dxa"/>
        </w:tcPr>
        <w:p w14:paraId="0E76CCB3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www.cao8.cz</w:t>
          </w:r>
        </w:p>
      </w:tc>
      <w:tc>
        <w:tcPr>
          <w:tcW w:w="1403" w:type="dxa"/>
        </w:tcPr>
        <w:p w14:paraId="0E76CCB4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</w:tr>
    <w:tr w:rsidR="00FB2D65" w14:paraId="0E76CCBB" w14:textId="77777777" w:rsidTr="00FA69F8">
      <w:tc>
        <w:tcPr>
          <w:tcW w:w="3047" w:type="dxa"/>
        </w:tcPr>
        <w:p w14:paraId="0E76CCB6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120 00 Praha 2</w:t>
          </w:r>
        </w:p>
      </w:tc>
      <w:tc>
        <w:tcPr>
          <w:tcW w:w="3047" w:type="dxa"/>
        </w:tcPr>
        <w:p w14:paraId="0E76CCB7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2001860001/6000</w:t>
          </w:r>
        </w:p>
      </w:tc>
      <w:tc>
        <w:tcPr>
          <w:tcW w:w="1659" w:type="dxa"/>
        </w:tcPr>
        <w:p w14:paraId="0E76CCB8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  <w:tc>
        <w:tcPr>
          <w:tcW w:w="1403" w:type="dxa"/>
        </w:tcPr>
        <w:p w14:paraId="0E76CCB9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  <w:tc>
        <w:tcPr>
          <w:tcW w:w="1403" w:type="dxa"/>
        </w:tcPr>
        <w:p w14:paraId="0E76CCBA" w14:textId="77777777" w:rsidR="00FB2D65" w:rsidRDefault="00FB2D65" w:rsidP="00FB2D65">
          <w:pPr>
            <w:pStyle w:val="Zpat"/>
            <w:rPr>
              <w:rFonts w:ascii="Arial" w:hAnsi="Arial"/>
              <w:sz w:val="12"/>
            </w:rPr>
          </w:pPr>
        </w:p>
      </w:tc>
    </w:tr>
  </w:tbl>
  <w:p w14:paraId="0E76CCBC" w14:textId="77777777" w:rsidR="00FB2D65" w:rsidRDefault="00FB2D65" w:rsidP="00FB2D65">
    <w:pPr>
      <w:pStyle w:val="Zpat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65E02" w14:textId="77777777" w:rsidR="0003084F" w:rsidRDefault="0003084F">
      <w:r>
        <w:separator/>
      </w:r>
    </w:p>
  </w:footnote>
  <w:footnote w:type="continuationSeparator" w:id="0">
    <w:p w14:paraId="079F3084" w14:textId="77777777" w:rsidR="0003084F" w:rsidRDefault="00030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CC91" w14:textId="77777777" w:rsidR="00FB2D65" w:rsidRDefault="00A730CC" w:rsidP="00D71C27">
    <w:pPr>
      <w:pStyle w:val="Zhlav"/>
      <w:tabs>
        <w:tab w:val="clear" w:pos="4536"/>
        <w:tab w:val="clear" w:pos="9072"/>
      </w:tabs>
      <w:rPr>
        <w:b/>
        <w:color w:val="0000FF"/>
        <w:sz w:val="36"/>
      </w:rPr>
    </w:pPr>
    <w:r>
      <w:rPr>
        <w:b/>
        <w:noProof/>
        <w:color w:val="0000FF"/>
        <w:sz w:val="36"/>
      </w:rPr>
      <w:drawing>
        <wp:anchor distT="0" distB="0" distL="114300" distR="114300" simplePos="0" relativeHeight="251667456" behindDoc="1" locked="0" layoutInCell="1" allowOverlap="1" wp14:anchorId="0E76CCBD" wp14:editId="7BE43143">
          <wp:simplePos x="0" y="0"/>
          <wp:positionH relativeFrom="page">
            <wp:posOffset>467995</wp:posOffset>
          </wp:positionH>
          <wp:positionV relativeFrom="page">
            <wp:posOffset>36195</wp:posOffset>
          </wp:positionV>
          <wp:extent cx="3967200" cy="16200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ČAO_logo_hor_barevné_rgb s bílým podklade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7200" cy="16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693">
      <w:rPr>
        <w:b/>
        <w:noProof/>
        <w:color w:val="0000FF"/>
        <w:sz w:val="3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E76CCBF" wp14:editId="0E76CCC0">
              <wp:simplePos x="0" y="0"/>
              <wp:positionH relativeFrom="page">
                <wp:posOffset>1325</wp:posOffset>
              </wp:positionH>
              <wp:positionV relativeFrom="page">
                <wp:posOffset>7129145</wp:posOffset>
              </wp:positionV>
              <wp:extent cx="244800" cy="0"/>
              <wp:effectExtent l="0" t="0" r="22225" b="1905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4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EC3DA5" id="Přímá spojnice 2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.1pt,561.35pt" to="19.4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" strokecolor="#5b9bd5 [3204]" strokeweight=".5pt">
              <v:stroke joinstyle="miter"/>
              <w10:wrap anchorx="page" anchory="page"/>
            </v:line>
          </w:pict>
        </mc:Fallback>
      </mc:AlternateContent>
    </w:r>
    <w:r w:rsidR="0069589A">
      <w:rPr>
        <w:b/>
        <w:noProof/>
        <w:color w:val="0000FF"/>
        <w:sz w:val="3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76CCC1" wp14:editId="0E76CCC2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44800" cy="0"/>
              <wp:effectExtent l="0" t="0" r="22225" b="19050"/>
              <wp:wrapNone/>
              <wp:docPr id="15" name="Přímá spojnic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4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624F1F" id="Přímá spojnice 1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0.65pt" to="19.3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" strokecolor="#5b9bd5 [3204]" strokeweight=".5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CCA4" w14:textId="77777777" w:rsidR="004C0012" w:rsidRDefault="003F1A9C" w:rsidP="009351A6">
    <w:pPr>
      <w:pStyle w:val="Zhlav"/>
      <w:tabs>
        <w:tab w:val="clear" w:pos="4536"/>
      </w:tabs>
      <w:ind w:left="3544"/>
      <w:rPr>
        <w:b/>
        <w:color w:val="0000FF"/>
        <w:sz w:val="28"/>
      </w:rPr>
    </w:pPr>
    <w:r>
      <w:rPr>
        <w:b/>
        <w:noProof/>
        <w:color w:val="0000FF"/>
        <w:sz w:val="28"/>
      </w:rPr>
      <w:drawing>
        <wp:anchor distT="0" distB="0" distL="114300" distR="114300" simplePos="0" relativeHeight="251659264" behindDoc="0" locked="0" layoutInCell="1" allowOverlap="1" wp14:anchorId="0E76CCC7" wp14:editId="0E76CCC8">
          <wp:simplePos x="0" y="0"/>
          <wp:positionH relativeFrom="column">
            <wp:posOffset>5506720</wp:posOffset>
          </wp:positionH>
          <wp:positionV relativeFrom="paragraph">
            <wp:posOffset>65405</wp:posOffset>
          </wp:positionV>
          <wp:extent cx="720090" cy="720090"/>
          <wp:effectExtent l="0" t="0" r="3810" b="3810"/>
          <wp:wrapSquare wrapText="bothSides"/>
          <wp:docPr id="22" name="obrázek 4" descr="Prah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rah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00FF"/>
        <w:sz w:val="28"/>
      </w:rPr>
      <w:drawing>
        <wp:anchor distT="0" distB="0" distL="114300" distR="114300" simplePos="0" relativeHeight="251658240" behindDoc="1" locked="0" layoutInCell="1" allowOverlap="1" wp14:anchorId="0E76CCC9" wp14:editId="0E76CCCA">
          <wp:simplePos x="0" y="0"/>
          <wp:positionH relativeFrom="column">
            <wp:posOffset>-46355</wp:posOffset>
          </wp:positionH>
          <wp:positionV relativeFrom="paragraph">
            <wp:posOffset>82550</wp:posOffset>
          </wp:positionV>
          <wp:extent cx="1800225" cy="792480"/>
          <wp:effectExtent l="0" t="0" r="9525" b="7620"/>
          <wp:wrapTight wrapText="bothSides">
            <wp:wrapPolygon edited="0">
              <wp:start x="0" y="0"/>
              <wp:lineTo x="0" y="21288"/>
              <wp:lineTo x="21486" y="21288"/>
              <wp:lineTo x="21486" y="0"/>
              <wp:lineTo x="0" y="0"/>
            </wp:wrapPolygon>
          </wp:wrapTight>
          <wp:docPr id="23" name="obrázek 3" descr="LOG_MO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_MO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0012">
      <w:rPr>
        <w:b/>
        <w:color w:val="0000FF"/>
        <w:sz w:val="28"/>
      </w:rPr>
      <w:t>Českoslovanská akademie obchodní</w:t>
    </w:r>
  </w:p>
  <w:p w14:paraId="0E76CCA5" w14:textId="77777777" w:rsidR="004C0012" w:rsidRDefault="004C0012" w:rsidP="009351A6">
    <w:pPr>
      <w:pStyle w:val="Zhlav"/>
      <w:tabs>
        <w:tab w:val="clear" w:pos="4536"/>
      </w:tabs>
      <w:ind w:left="3544"/>
      <w:rPr>
        <w:b/>
        <w:color w:val="0000FF"/>
        <w:sz w:val="28"/>
      </w:rPr>
    </w:pPr>
    <w:r>
      <w:rPr>
        <w:b/>
        <w:color w:val="0000FF"/>
        <w:sz w:val="28"/>
      </w:rPr>
      <w:t xml:space="preserve">Dr. Edvarda Beneše, </w:t>
    </w:r>
  </w:p>
  <w:p w14:paraId="0E76CCA6" w14:textId="77777777" w:rsidR="004C0012" w:rsidRDefault="004C0012" w:rsidP="009351A6">
    <w:pPr>
      <w:pStyle w:val="Zhlav"/>
      <w:tabs>
        <w:tab w:val="clear" w:pos="4536"/>
      </w:tabs>
      <w:ind w:left="3544"/>
      <w:rPr>
        <w:b/>
        <w:color w:val="0000FF"/>
        <w:sz w:val="28"/>
      </w:rPr>
    </w:pPr>
    <w:r>
      <w:rPr>
        <w:b/>
        <w:color w:val="0000FF"/>
        <w:sz w:val="28"/>
      </w:rPr>
      <w:t>střední odborná škola,</w:t>
    </w:r>
  </w:p>
  <w:p w14:paraId="0E76CCA7" w14:textId="77777777" w:rsidR="004C0012" w:rsidRDefault="004C0012" w:rsidP="009351A6">
    <w:pPr>
      <w:pStyle w:val="Zhlav"/>
      <w:tabs>
        <w:tab w:val="clear" w:pos="4536"/>
      </w:tabs>
      <w:ind w:left="3544"/>
      <w:rPr>
        <w:b/>
        <w:color w:val="0000FF"/>
        <w:sz w:val="36"/>
      </w:rPr>
    </w:pPr>
    <w:r>
      <w:rPr>
        <w:b/>
        <w:color w:val="0000FF"/>
        <w:sz w:val="28"/>
      </w:rPr>
      <w:t>Praha 2, Resslova 8</w:t>
    </w:r>
  </w:p>
  <w:p w14:paraId="0E76CCA8" w14:textId="77777777" w:rsidR="004C0012" w:rsidRDefault="004C00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64886"/>
    <w:multiLevelType w:val="hybridMultilevel"/>
    <w:tmpl w:val="04CE8B5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>
      <o:colormru v:ext="edit" colors="#66f,#3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969"/>
    <w:rsid w:val="00007693"/>
    <w:rsid w:val="00021F26"/>
    <w:rsid w:val="0003084F"/>
    <w:rsid w:val="000418ED"/>
    <w:rsid w:val="000512E9"/>
    <w:rsid w:val="0005322C"/>
    <w:rsid w:val="00061FF9"/>
    <w:rsid w:val="000A1E19"/>
    <w:rsid w:val="000D71BD"/>
    <w:rsid w:val="001036D1"/>
    <w:rsid w:val="001257E9"/>
    <w:rsid w:val="00134A69"/>
    <w:rsid w:val="00186091"/>
    <w:rsid w:val="001A06F3"/>
    <w:rsid w:val="001A4F65"/>
    <w:rsid w:val="001D0650"/>
    <w:rsid w:val="001E4427"/>
    <w:rsid w:val="0020427B"/>
    <w:rsid w:val="002055CC"/>
    <w:rsid w:val="00207C27"/>
    <w:rsid w:val="0021399E"/>
    <w:rsid w:val="00220879"/>
    <w:rsid w:val="0024004B"/>
    <w:rsid w:val="002B01AF"/>
    <w:rsid w:val="003058BA"/>
    <w:rsid w:val="003060DA"/>
    <w:rsid w:val="003F1A9C"/>
    <w:rsid w:val="003F7065"/>
    <w:rsid w:val="004079FE"/>
    <w:rsid w:val="00407B49"/>
    <w:rsid w:val="004916DC"/>
    <w:rsid w:val="004A6C49"/>
    <w:rsid w:val="004C0012"/>
    <w:rsid w:val="004C5B27"/>
    <w:rsid w:val="004D105D"/>
    <w:rsid w:val="004D1799"/>
    <w:rsid w:val="004E2078"/>
    <w:rsid w:val="0050156C"/>
    <w:rsid w:val="00527FA9"/>
    <w:rsid w:val="00570A47"/>
    <w:rsid w:val="005A0C19"/>
    <w:rsid w:val="005A2A33"/>
    <w:rsid w:val="005C0021"/>
    <w:rsid w:val="005D5569"/>
    <w:rsid w:val="00600857"/>
    <w:rsid w:val="00600BF4"/>
    <w:rsid w:val="00643D62"/>
    <w:rsid w:val="00650C57"/>
    <w:rsid w:val="006559F3"/>
    <w:rsid w:val="00672087"/>
    <w:rsid w:val="0069589A"/>
    <w:rsid w:val="006973C8"/>
    <w:rsid w:val="006A114E"/>
    <w:rsid w:val="006A7B6C"/>
    <w:rsid w:val="006C064C"/>
    <w:rsid w:val="006C33D9"/>
    <w:rsid w:val="006C5574"/>
    <w:rsid w:val="006D61DA"/>
    <w:rsid w:val="006E3E78"/>
    <w:rsid w:val="00710788"/>
    <w:rsid w:val="00722536"/>
    <w:rsid w:val="00735041"/>
    <w:rsid w:val="0077783B"/>
    <w:rsid w:val="00782632"/>
    <w:rsid w:val="0079084E"/>
    <w:rsid w:val="007F4A86"/>
    <w:rsid w:val="007F51A4"/>
    <w:rsid w:val="0081730A"/>
    <w:rsid w:val="0082010E"/>
    <w:rsid w:val="0082282C"/>
    <w:rsid w:val="008253E5"/>
    <w:rsid w:val="00825442"/>
    <w:rsid w:val="00831F78"/>
    <w:rsid w:val="008439CA"/>
    <w:rsid w:val="008723AE"/>
    <w:rsid w:val="00875DBB"/>
    <w:rsid w:val="008767A0"/>
    <w:rsid w:val="00893C44"/>
    <w:rsid w:val="008A2116"/>
    <w:rsid w:val="008B6333"/>
    <w:rsid w:val="008C6C0E"/>
    <w:rsid w:val="008F5E7F"/>
    <w:rsid w:val="008F6BCB"/>
    <w:rsid w:val="00906E04"/>
    <w:rsid w:val="009113B6"/>
    <w:rsid w:val="009351A6"/>
    <w:rsid w:val="0095020C"/>
    <w:rsid w:val="009878C3"/>
    <w:rsid w:val="009D11EE"/>
    <w:rsid w:val="009E2DB5"/>
    <w:rsid w:val="009E6725"/>
    <w:rsid w:val="00A008CE"/>
    <w:rsid w:val="00A0796B"/>
    <w:rsid w:val="00A461EF"/>
    <w:rsid w:val="00A730CC"/>
    <w:rsid w:val="00A74A10"/>
    <w:rsid w:val="00A75DD7"/>
    <w:rsid w:val="00A94469"/>
    <w:rsid w:val="00AA59B6"/>
    <w:rsid w:val="00AB371C"/>
    <w:rsid w:val="00AD03F6"/>
    <w:rsid w:val="00AE5FA8"/>
    <w:rsid w:val="00B23B82"/>
    <w:rsid w:val="00B53233"/>
    <w:rsid w:val="00B903EF"/>
    <w:rsid w:val="00B96D08"/>
    <w:rsid w:val="00BA65E5"/>
    <w:rsid w:val="00BE08D9"/>
    <w:rsid w:val="00C0161C"/>
    <w:rsid w:val="00C17828"/>
    <w:rsid w:val="00C34ED4"/>
    <w:rsid w:val="00C66818"/>
    <w:rsid w:val="00C904C0"/>
    <w:rsid w:val="00C92717"/>
    <w:rsid w:val="00C92F35"/>
    <w:rsid w:val="00C96E43"/>
    <w:rsid w:val="00CA4B9F"/>
    <w:rsid w:val="00CB6D01"/>
    <w:rsid w:val="00CD66A6"/>
    <w:rsid w:val="00CD78FF"/>
    <w:rsid w:val="00CE0969"/>
    <w:rsid w:val="00D17FBF"/>
    <w:rsid w:val="00D46B98"/>
    <w:rsid w:val="00D5707A"/>
    <w:rsid w:val="00D71C27"/>
    <w:rsid w:val="00D7733A"/>
    <w:rsid w:val="00D86569"/>
    <w:rsid w:val="00E24259"/>
    <w:rsid w:val="00E27570"/>
    <w:rsid w:val="00E33EAA"/>
    <w:rsid w:val="00E421D0"/>
    <w:rsid w:val="00E433DE"/>
    <w:rsid w:val="00E460A6"/>
    <w:rsid w:val="00EA6809"/>
    <w:rsid w:val="00EA7A7B"/>
    <w:rsid w:val="00EB1BEE"/>
    <w:rsid w:val="00EB260B"/>
    <w:rsid w:val="00EC3DE7"/>
    <w:rsid w:val="00EE5933"/>
    <w:rsid w:val="00EF429F"/>
    <w:rsid w:val="00F30516"/>
    <w:rsid w:val="00F31610"/>
    <w:rsid w:val="00F351BE"/>
    <w:rsid w:val="00F36D22"/>
    <w:rsid w:val="00F52569"/>
    <w:rsid w:val="00F72E32"/>
    <w:rsid w:val="00F80EF7"/>
    <w:rsid w:val="00F90122"/>
    <w:rsid w:val="00FA69F8"/>
    <w:rsid w:val="00FB2D65"/>
    <w:rsid w:val="00FE4D39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66f,#36f"/>
    </o:shapedefaults>
    <o:shapelayout v:ext="edit">
      <o:idmap v:ext="edit" data="1"/>
    </o:shapelayout>
  </w:shapeDefaults>
  <w:decimalSymbol w:val=","/>
  <w:listSeparator w:val=";"/>
  <w14:docId w14:val="0E76CC7A"/>
  <w15:chartTrackingRefBased/>
  <w15:docId w15:val="{9151F3B1-50B4-4F7C-862A-38F1358A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010E"/>
    <w:pPr>
      <w:keepNext/>
      <w:outlineLvl w:val="0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rsid w:val="0082010E"/>
    <w:pPr>
      <w:keepNext/>
      <w:outlineLvl w:val="3"/>
    </w:pPr>
    <w:rPr>
      <w:sz w:val="24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201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H1">
    <w:name w:val="H1"/>
    <w:basedOn w:val="Normln"/>
    <w:next w:val="Normln"/>
    <w:pPr>
      <w:keepNext/>
      <w:widowControl w:val="0"/>
      <w:spacing w:before="100" w:after="100"/>
      <w:outlineLvl w:val="1"/>
    </w:pPr>
    <w:rPr>
      <w:b/>
      <w:snapToGrid w:val="0"/>
      <w:kern w:val="36"/>
      <w:sz w:val="48"/>
    </w:rPr>
  </w:style>
  <w:style w:type="character" w:styleId="Hypertextovodkaz">
    <w:name w:val="Hyperlink"/>
    <w:rsid w:val="0077783B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831F78"/>
    <w:rPr>
      <w:color w:val="808080"/>
    </w:rPr>
  </w:style>
  <w:style w:type="paragraph" w:styleId="Normlnweb">
    <w:name w:val="Normal (Web)"/>
    <w:basedOn w:val="Normln"/>
    <w:uiPriority w:val="99"/>
    <w:unhideWhenUsed/>
    <w:rsid w:val="00831F78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styleId="Mkatabulky">
    <w:name w:val="Table Grid"/>
    <w:basedOn w:val="Normlntabulka"/>
    <w:uiPriority w:val="39"/>
    <w:rsid w:val="00053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nhideWhenUsed/>
    <w:qFormat/>
    <w:rsid w:val="00AB371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82010E"/>
    <w:rPr>
      <w:sz w:val="28"/>
    </w:rPr>
  </w:style>
  <w:style w:type="character" w:customStyle="1" w:styleId="Nadpis4Char">
    <w:name w:val="Nadpis 4 Char"/>
    <w:basedOn w:val="Standardnpsmoodstavce"/>
    <w:link w:val="Nadpis4"/>
    <w:rsid w:val="0082010E"/>
    <w:rPr>
      <w:sz w:val="24"/>
    </w:rPr>
  </w:style>
  <w:style w:type="character" w:customStyle="1" w:styleId="Nadpis6Char">
    <w:name w:val="Nadpis 6 Char"/>
    <w:basedOn w:val="Standardnpsmoodstavce"/>
    <w:link w:val="Nadpis6"/>
    <w:semiHidden/>
    <w:rsid w:val="0082010E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Zkladntext">
    <w:name w:val="Body Text"/>
    <w:basedOn w:val="Normln"/>
    <w:link w:val="ZkladntextChar"/>
    <w:rsid w:val="0082010E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82010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FODO1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39909-B2F3-4A59-B0C2-35E53CD52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FODO1</Template>
  <TotalTime>1</TotalTime>
  <Pages>2</Pages>
  <Words>390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xxxxxxxxxxxxxxxxxxxxx</vt:lpstr>
    </vt:vector>
  </TitlesOfParts>
  <Company>Hnízdo</Company>
  <LinksUpToDate>false</LinksUpToDate>
  <CharactersWithSpaces>2688</CharactersWithSpaces>
  <SharedDoc>false</SharedDoc>
  <HLinks>
    <vt:vector size="6" baseType="variant">
      <vt:variant>
        <vt:i4>1310769</vt:i4>
      </vt:variant>
      <vt:variant>
        <vt:i4>0</vt:i4>
      </vt:variant>
      <vt:variant>
        <vt:i4>0</vt:i4>
      </vt:variant>
      <vt:variant>
        <vt:i4>5</vt:i4>
      </vt:variant>
      <vt:variant>
        <vt:lpwstr>mailto:cao8@cao8.cz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xxxxxxxxxxxxxxxxxxxxx</dc:title>
  <dc:subject/>
  <dc:creator>Kučera</dc:creator>
  <cp:keywords/>
  <dc:description/>
  <cp:lastModifiedBy>Bernacik Vojtěch</cp:lastModifiedBy>
  <cp:revision>2</cp:revision>
  <cp:lastPrinted>2025-08-27T06:11:00Z</cp:lastPrinted>
  <dcterms:created xsi:type="dcterms:W3CDTF">2025-08-27T06:12:00Z</dcterms:created>
  <dcterms:modified xsi:type="dcterms:W3CDTF">2025-08-27T06:12:00Z</dcterms:modified>
</cp:coreProperties>
</file>